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A28F47" w14:textId="55840D1E" w:rsidR="00D9403C" w:rsidRPr="00D9403C" w:rsidRDefault="00D9403C" w:rsidP="00D9403C">
      <w:pPr>
        <w:spacing w:line="480" w:lineRule="auto"/>
        <w:jc w:val="center"/>
        <w:rPr>
          <w:b/>
          <w:bCs/>
          <w:u w:val="single"/>
        </w:rPr>
      </w:pPr>
      <w:r w:rsidRPr="00D9403C">
        <w:rPr>
          <w:b/>
          <w:bCs/>
          <w:u w:val="single"/>
        </w:rPr>
        <w:t>SCHOOL’S OUT DISCO TIME</w:t>
      </w:r>
    </w:p>
    <w:p w14:paraId="4F14F5CB" w14:textId="2477F945" w:rsidR="00F319AE" w:rsidRDefault="00762F2A" w:rsidP="00D9403C">
      <w:pPr>
        <w:spacing w:line="480" w:lineRule="auto"/>
        <w:jc w:val="center"/>
      </w:pPr>
      <w:r>
        <w:t xml:space="preserve">The children had an amazing time at </w:t>
      </w:r>
      <w:proofErr w:type="gramStart"/>
      <w:r>
        <w:t>this weeks</w:t>
      </w:r>
      <w:proofErr w:type="gramEnd"/>
      <w:r>
        <w:t xml:space="preserve"> 'School's Out' discos. Each disco was well </w:t>
      </w:r>
      <w:proofErr w:type="gramStart"/>
      <w:r>
        <w:t>attended</w:t>
      </w:r>
      <w:proofErr w:type="gramEnd"/>
      <w:r>
        <w:t xml:space="preserve"> and all the children enjoyed singing and dancing along with the DJ as well as crea</w:t>
      </w:r>
      <w:r>
        <w:t xml:space="preserve">ting colouring pics. We can't wait for the next </w:t>
      </w:r>
      <w:r>
        <w:t>event.</w:t>
      </w:r>
    </w:p>
    <w:p w14:paraId="4F14F5CC" w14:textId="5EEE61E4" w:rsidR="00F319AE" w:rsidRDefault="00D9403C" w:rsidP="00D9403C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A2E3DFE" wp14:editId="2AAB0488">
                <wp:simplePos x="0" y="0"/>
                <wp:positionH relativeFrom="margin">
                  <wp:align>center</wp:align>
                </wp:positionH>
                <wp:positionV relativeFrom="paragraph">
                  <wp:posOffset>2766060</wp:posOffset>
                </wp:positionV>
                <wp:extent cx="5488305" cy="2695575"/>
                <wp:effectExtent l="0" t="0" r="17145" b="9525"/>
                <wp:wrapNone/>
                <wp:docPr id="58210213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8305" cy="2695575"/>
                          <a:chOff x="0" y="0"/>
                          <a:chExt cx="5488305" cy="2695575"/>
                        </a:xfrm>
                      </wpg:grpSpPr>
                      <pic:pic xmlns:pic="http://schemas.openxmlformats.org/drawingml/2006/picture">
                        <pic:nvPicPr>
                          <pic:cNvPr id="254675334" name="Picture 3" descr="A group of people from the ceiling&#10;&#10;Description automatically generated"/>
                          <pic:cNvPicPr/>
                        </pic:nvPicPr>
                        <pic:blipFill>
                          <a:blip r:embed="rId6"/>
                          <a:srcRect r="19783"/>
                          <a:stretch>
                            <a:fillRect/>
                          </a:stretch>
                        </pic:blipFill>
                        <pic:spPr>
                          <a:xfrm rot="10799991">
                            <a:off x="2733675" y="0"/>
                            <a:ext cx="2754630" cy="257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5702944" name="Picture 4" descr="A group of kids posing for a photo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413F89" id="Group 1" o:spid="_x0000_s1026" style="position:absolute;margin-left:0;margin-top:217.8pt;width:432.15pt;height:212.25pt;z-index:-251657216;mso-position-horizontal:center;mso-position-horizontal-relative:margin" coordsize="54883,26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group of people from the ceiling&#10;&#10;Description automatically generated" style="position:absolute;left:27336;width:27547;height:25749;rotation:117964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">
                  <v:imagedata r:id="rId8" o:title="A group of people from the ceiling&#10;&#10;Description automatically generated" cropright="12965f"/>
                </v:shape>
                <v:shape id="Picture 4" o:spid="_x0000_s1028" type="#_x0000_t75" alt="A group of kids posing for a photo&#10;&#10;Description automatically generated" style="position:absolute;top:285;width:26670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">
                  <v:imagedata r:id="rId9" o:title="A group of kids posing for a photo&#10;&#10;Description automatically generated"/>
                </v:shape>
                <w10:wrap anchorx="margin"/>
              </v:group>
            </w:pict>
          </mc:Fallback>
        </mc:AlternateContent>
      </w:r>
      <w:r w:rsidR="00762F2A">
        <w:rPr>
          <w:noProof/>
        </w:rPr>
        <w:drawing>
          <wp:inline distT="0" distB="0" distL="0" distR="0" wp14:anchorId="4F14F5CE" wp14:editId="275BD61A">
            <wp:extent cx="2695578" cy="2695578"/>
            <wp:effectExtent l="0" t="0" r="9522" b="9522"/>
            <wp:docPr id="1123707008" name="Picture 5" descr="A group of people posing for a phot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8" cy="26955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762F2A">
        <w:rPr>
          <w:noProof/>
        </w:rPr>
        <w:drawing>
          <wp:inline distT="0" distB="0" distL="0" distR="0" wp14:anchorId="4F14F5D0" wp14:editId="4F14F5D1">
            <wp:extent cx="2743200" cy="2743200"/>
            <wp:effectExtent l="0" t="0" r="0" b="0"/>
            <wp:docPr id="1649838976" name="Picture 6" descr="A group of kids standing in front of a large lit up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F14F5CD" w14:textId="77777777" w:rsidR="00F319AE" w:rsidRDefault="00F319AE"/>
    <w:p w14:paraId="4F14F5CE" w14:textId="77777777" w:rsidR="00F319AE" w:rsidRDefault="00F319AE"/>
    <w:p w14:paraId="4F14F5CF" w14:textId="77777777" w:rsidR="00F319AE" w:rsidRDefault="00F319AE"/>
    <w:p w14:paraId="4F14F5D0" w14:textId="77777777" w:rsidR="00F319AE" w:rsidRDefault="00F319AE"/>
    <w:p w14:paraId="4F14F5D1" w14:textId="77777777" w:rsidR="00F319AE" w:rsidRDefault="00F319AE"/>
    <w:p w14:paraId="4F14F5D2" w14:textId="77777777" w:rsidR="00F319AE" w:rsidRDefault="00F319AE"/>
    <w:p w14:paraId="4F14F5D3" w14:textId="77777777" w:rsidR="00F319AE" w:rsidRDefault="00F319AE"/>
    <w:p w14:paraId="4F14F5D4" w14:textId="2FDE3F74" w:rsidR="00F319AE" w:rsidRDefault="00F319AE"/>
    <w:p w14:paraId="4F14F5D5" w14:textId="7C352499" w:rsidR="00F319AE" w:rsidRDefault="00F319AE"/>
    <w:sectPr w:rsidR="00F319AE" w:rsidSect="00D9403C">
      <w:pgSz w:w="11906" w:h="16838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14F5DA" w14:textId="77777777" w:rsidR="00762F2A" w:rsidRDefault="00762F2A">
      <w:pPr>
        <w:spacing w:after="0" w:line="240" w:lineRule="auto"/>
      </w:pPr>
      <w:r>
        <w:separator/>
      </w:r>
    </w:p>
  </w:endnote>
  <w:endnote w:type="continuationSeparator" w:id="0">
    <w:p w14:paraId="4F14F5DC" w14:textId="77777777" w:rsidR="00762F2A" w:rsidRDefault="00762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14F5D6" w14:textId="77777777" w:rsidR="00762F2A" w:rsidRDefault="00762F2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F14F5D8" w14:textId="77777777" w:rsidR="00762F2A" w:rsidRDefault="00762F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F319AE"/>
    <w:rsid w:val="003567C1"/>
    <w:rsid w:val="00762F2A"/>
    <w:rsid w:val="00D9403C"/>
    <w:rsid w:val="00F3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4F5CA"/>
  <w15:docId w15:val="{85C655AA-2BD1-4D4F-B53C-296B32423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Times New Roman"/>
        <w:kern w:val="3"/>
        <w:sz w:val="24"/>
        <w:szCs w:val="24"/>
        <w:lang w:val="en-GB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leChar">
    <w:name w:val="Title Char"/>
    <w:basedOn w:val="DefaultParagraphFon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0F4761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Atkinson A</dc:creator>
  <dc:description/>
  <cp:lastModifiedBy>Atkinson A</cp:lastModifiedBy>
  <cp:revision>2</cp:revision>
  <dcterms:created xsi:type="dcterms:W3CDTF">2024-10-18T10:27:00Z</dcterms:created>
  <dcterms:modified xsi:type="dcterms:W3CDTF">2024-10-18T10:27:00Z</dcterms:modified>
</cp:coreProperties>
</file>